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D89E4" w14:textId="3675DB7E" w:rsidR="00275260" w:rsidRPr="00AF1A52" w:rsidRDefault="008A0615" w:rsidP="00AF1A52">
      <w:pPr>
        <w:pStyle w:val="Heading1"/>
      </w:pPr>
      <w:r>
        <w:t>SDMC Agenda September Meeting</w:t>
      </w:r>
    </w:p>
    <w:p w14:paraId="789FE1A4" w14:textId="3A479CBF" w:rsidR="00FE3951" w:rsidRPr="00BD1B3B" w:rsidRDefault="008A0615" w:rsidP="00BD1B3B">
      <w:pPr>
        <w:pStyle w:val="ListNumber"/>
      </w:pPr>
      <w:r>
        <w:t xml:space="preserve">Welcome </w:t>
      </w:r>
    </w:p>
    <w:p w14:paraId="28A04D7C" w14:textId="7336ABAE" w:rsidR="00FE3951" w:rsidRDefault="008A0615" w:rsidP="00BD1B3B">
      <w:pPr>
        <w:pStyle w:val="ListNumber"/>
      </w:pPr>
      <w:r>
        <w:t>Glows/Grows</w:t>
      </w:r>
    </w:p>
    <w:p w14:paraId="1CCBE2C1" w14:textId="67472B6D" w:rsidR="004C702F" w:rsidRDefault="004C702F" w:rsidP="006C2E00">
      <w:pPr>
        <w:pStyle w:val="ListNumber2"/>
        <w:spacing w:after="0"/>
      </w:pPr>
      <w:r>
        <w:t>Glows</w:t>
      </w:r>
    </w:p>
    <w:p w14:paraId="0F1AD265" w14:textId="285BE497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Science Teachers had open labs for PLC last week and it went well!</w:t>
      </w:r>
    </w:p>
    <w:p w14:paraId="13063886" w14:textId="27E53F2B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Numbers going up in Athletics</w:t>
      </w:r>
      <w:r w:rsidR="00151B90">
        <w:t xml:space="preserve"> across the board - </w:t>
      </w:r>
      <w:r w:rsidRPr="004C702F">
        <w:t>Tennis has 33 people!</w:t>
      </w:r>
    </w:p>
    <w:p w14:paraId="70B31942" w14:textId="77777777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A lot more kids hustling to get to class</w:t>
      </w:r>
    </w:p>
    <w:p w14:paraId="21DCFC1A" w14:textId="77777777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Rocketry launch went well on Friday</w:t>
      </w:r>
    </w:p>
    <w:p w14:paraId="35C0467D" w14:textId="77777777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Testing has been going smoothly – over 90% on all tests!</w:t>
      </w:r>
    </w:p>
    <w:p w14:paraId="00DE4A07" w14:textId="1251E908" w:rsidR="004C702F" w:rsidRDefault="004C702F" w:rsidP="006C2E00">
      <w:pPr>
        <w:pStyle w:val="ListNumber2"/>
        <w:spacing w:after="0"/>
      </w:pPr>
      <w:r>
        <w:t>Grows</w:t>
      </w:r>
    </w:p>
    <w:p w14:paraId="74C38301" w14:textId="77777777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Tardies – working with parents to support with tardies</w:t>
      </w:r>
    </w:p>
    <w:p w14:paraId="248CB803" w14:textId="77777777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Bathrooms in general – too many kids with backpacks DURING class</w:t>
      </w:r>
    </w:p>
    <w:p w14:paraId="457C0AC7" w14:textId="0760AE2C" w:rsidR="004C702F" w:rsidRPr="004C702F" w:rsidRDefault="003F1F3C" w:rsidP="006C2E00">
      <w:pPr>
        <w:pStyle w:val="ListNumber2"/>
        <w:numPr>
          <w:ilvl w:val="2"/>
          <w:numId w:val="40"/>
        </w:numPr>
        <w:spacing w:before="0" w:after="0"/>
      </w:pPr>
      <w:r>
        <w:t xml:space="preserve">Need to enforce the </w:t>
      </w:r>
      <w:r w:rsidR="004C702F" w:rsidRPr="004C702F">
        <w:t>20/20 Rule</w:t>
      </w:r>
    </w:p>
    <w:p w14:paraId="42B65D45" w14:textId="77777777" w:rsidR="004C702F" w:rsidRPr="004C702F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Dress code starting to slip again</w:t>
      </w:r>
    </w:p>
    <w:p w14:paraId="30BDEA7E" w14:textId="12C53E3E" w:rsidR="004C702F" w:rsidRPr="00BD1B3B" w:rsidRDefault="004C702F" w:rsidP="006C2E00">
      <w:pPr>
        <w:pStyle w:val="ListNumber2"/>
        <w:numPr>
          <w:ilvl w:val="2"/>
          <w:numId w:val="40"/>
        </w:numPr>
        <w:spacing w:before="0" w:after="0"/>
      </w:pPr>
      <w:r w:rsidRPr="004C702F">
        <w:t>IDs – send a note in Week Ahead to make sure teachers are aware all students DO have their IDs at this point.</w:t>
      </w:r>
    </w:p>
    <w:p w14:paraId="28C96018" w14:textId="1F9377AA" w:rsidR="00FE3951" w:rsidRDefault="008A0615" w:rsidP="00397587">
      <w:pPr>
        <w:pStyle w:val="ListNumber"/>
        <w:spacing w:after="0"/>
      </w:pPr>
      <w:r>
        <w:t xml:space="preserve">Principal/AP (Lead) Evaluation </w:t>
      </w:r>
    </w:p>
    <w:p w14:paraId="4DDA83EF" w14:textId="7C98FFCE" w:rsidR="003F1F3C" w:rsidRPr="00BD1B3B" w:rsidRDefault="003F1F3C" w:rsidP="00397587">
      <w:pPr>
        <w:pStyle w:val="ListNumber2"/>
        <w:spacing w:before="0"/>
      </w:pPr>
      <w:r>
        <w:t>Feedback to be inputted</w:t>
      </w:r>
    </w:p>
    <w:p w14:paraId="326BB07A" w14:textId="776D51AC" w:rsidR="00FE3951" w:rsidRDefault="008A0615" w:rsidP="00397587">
      <w:pPr>
        <w:pStyle w:val="ListNumber"/>
        <w:spacing w:after="0"/>
      </w:pPr>
      <w:r>
        <w:t xml:space="preserve">Projections </w:t>
      </w:r>
    </w:p>
    <w:p w14:paraId="7CC61A4F" w14:textId="277B8925" w:rsidR="003F1F3C" w:rsidRDefault="003F1F3C" w:rsidP="003F1F3C">
      <w:pPr>
        <w:pStyle w:val="ListNumber2"/>
      </w:pPr>
      <w:r>
        <w:t>Projection 2150; Enrollment 2020</w:t>
      </w:r>
    </w:p>
    <w:p w14:paraId="1247931D" w14:textId="395EF5A1" w:rsidR="003F1F3C" w:rsidRPr="00BD1B3B" w:rsidRDefault="003F1F3C" w:rsidP="003F1F3C">
      <w:pPr>
        <w:pStyle w:val="ListNumber2"/>
      </w:pPr>
      <w:r>
        <w:t>Currently doing home visits to get back as many students as possible</w:t>
      </w:r>
    </w:p>
    <w:p w14:paraId="27740072" w14:textId="627238DA" w:rsidR="008A0615" w:rsidRDefault="008A0615" w:rsidP="00397587">
      <w:pPr>
        <w:pStyle w:val="ListNumber"/>
        <w:spacing w:after="0"/>
      </w:pPr>
      <w:r>
        <w:t>2023-2024 Budget Update</w:t>
      </w:r>
    </w:p>
    <w:p w14:paraId="790A7200" w14:textId="09FDD8A7" w:rsidR="00397587" w:rsidRDefault="00A0025E" w:rsidP="00397587">
      <w:pPr>
        <w:pStyle w:val="ListNumber2"/>
      </w:pPr>
      <w:r>
        <w:t>Discussed budget adjustments due to low enrollment</w:t>
      </w:r>
    </w:p>
    <w:p w14:paraId="52FBF95B" w14:textId="487299FD" w:rsidR="008A0615" w:rsidRDefault="008A0615" w:rsidP="00727637">
      <w:pPr>
        <w:pStyle w:val="ListNumber"/>
        <w:spacing w:after="0"/>
      </w:pPr>
      <w:r>
        <w:t xml:space="preserve">Restroom Plan </w:t>
      </w:r>
    </w:p>
    <w:p w14:paraId="7CDB6812" w14:textId="3B5D027C" w:rsidR="00A0025E" w:rsidRDefault="00727637" w:rsidP="00727637">
      <w:pPr>
        <w:pStyle w:val="ListNumber2"/>
        <w:spacing w:before="0" w:after="0"/>
      </w:pPr>
      <w:r>
        <w:t>Questioned:</w:t>
      </w:r>
    </w:p>
    <w:p w14:paraId="3009CA17" w14:textId="77777777" w:rsidR="00727637" w:rsidRPr="00727637" w:rsidRDefault="00727637" w:rsidP="00727637">
      <w:pPr>
        <w:pStyle w:val="ListNumber2"/>
        <w:numPr>
          <w:ilvl w:val="2"/>
          <w:numId w:val="40"/>
        </w:numPr>
        <w:spacing w:before="0" w:after="0"/>
      </w:pPr>
      <w:r w:rsidRPr="00727637">
        <w:t>How are we tracking how many students are being released at a time?</w:t>
      </w:r>
    </w:p>
    <w:p w14:paraId="618E7F3E" w14:textId="23934CD8" w:rsidR="00727637" w:rsidRPr="00BD1B3B" w:rsidRDefault="00727637" w:rsidP="00727637">
      <w:pPr>
        <w:pStyle w:val="ListNumber2"/>
        <w:numPr>
          <w:ilvl w:val="2"/>
          <w:numId w:val="40"/>
        </w:numPr>
        <w:spacing w:before="0" w:after="0"/>
      </w:pPr>
      <w:r w:rsidRPr="00727637">
        <w:t xml:space="preserve">How are we tracking time? </w:t>
      </w:r>
    </w:p>
    <w:p w14:paraId="685E05F2" w14:textId="0BBFBA95" w:rsidR="00FE3951" w:rsidRPr="00BD1B3B" w:rsidRDefault="008A0615" w:rsidP="00BD1B3B">
      <w:pPr>
        <w:pStyle w:val="ListNumber"/>
      </w:pPr>
      <w:r>
        <w:t xml:space="preserve">Feedback </w:t>
      </w:r>
    </w:p>
    <w:p w14:paraId="2F097075" w14:textId="77777777" w:rsidR="00FE3951" w:rsidRP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CB39C" w14:textId="77777777" w:rsidR="00A14734" w:rsidRDefault="00A14734" w:rsidP="001E7D29">
      <w:pPr>
        <w:spacing w:after="0" w:line="240" w:lineRule="auto"/>
      </w:pPr>
      <w:r>
        <w:separator/>
      </w:r>
    </w:p>
  </w:endnote>
  <w:endnote w:type="continuationSeparator" w:id="0">
    <w:p w14:paraId="23DC59F2" w14:textId="77777777" w:rsidR="00A14734" w:rsidRDefault="00A1473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2E792" w14:textId="77777777" w:rsidR="00A14734" w:rsidRDefault="00A14734" w:rsidP="001E7D29">
      <w:pPr>
        <w:spacing w:after="0" w:line="240" w:lineRule="auto"/>
      </w:pPr>
      <w:r>
        <w:separator/>
      </w:r>
    </w:p>
  </w:footnote>
  <w:footnote w:type="continuationSeparator" w:id="0">
    <w:p w14:paraId="09125B6F" w14:textId="77777777" w:rsidR="00A14734" w:rsidRDefault="00A1473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11EC" w14:textId="7AAE2E72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60AFE3C" wp14:editId="5EC8128C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182D75E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5DF00719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F026C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67E318A"/>
    <w:multiLevelType w:val="hybridMultilevel"/>
    <w:tmpl w:val="6040F6F8"/>
    <w:lvl w:ilvl="0" w:tplc="4434F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EC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1CF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FA5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289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28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182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C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46A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9322713"/>
    <w:multiLevelType w:val="hybridMultilevel"/>
    <w:tmpl w:val="71B0D1D8"/>
    <w:lvl w:ilvl="0" w:tplc="D132E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D26DA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6D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8A4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A3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27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30C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EE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28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AC21839"/>
    <w:multiLevelType w:val="hybridMultilevel"/>
    <w:tmpl w:val="CD582B14"/>
    <w:lvl w:ilvl="0" w:tplc="E24C3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D02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A0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8C8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004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AAF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60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2F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C2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024861108">
    <w:abstractNumId w:val="38"/>
  </w:num>
  <w:num w:numId="2" w16cid:durableId="564877152">
    <w:abstractNumId w:val="20"/>
  </w:num>
  <w:num w:numId="3" w16cid:durableId="2090035133">
    <w:abstractNumId w:val="21"/>
  </w:num>
  <w:num w:numId="4" w16cid:durableId="55907914">
    <w:abstractNumId w:val="13"/>
  </w:num>
  <w:num w:numId="5" w16cid:durableId="709651176">
    <w:abstractNumId w:val="39"/>
  </w:num>
  <w:num w:numId="6" w16cid:durableId="1980920104">
    <w:abstractNumId w:val="9"/>
  </w:num>
  <w:num w:numId="7" w16cid:durableId="2027977485">
    <w:abstractNumId w:val="7"/>
  </w:num>
  <w:num w:numId="8" w16cid:durableId="1260673750">
    <w:abstractNumId w:val="6"/>
  </w:num>
  <w:num w:numId="9" w16cid:durableId="2013214343">
    <w:abstractNumId w:val="5"/>
  </w:num>
  <w:num w:numId="10" w16cid:durableId="478808030">
    <w:abstractNumId w:val="4"/>
  </w:num>
  <w:num w:numId="11" w16cid:durableId="1322391596">
    <w:abstractNumId w:val="8"/>
  </w:num>
  <w:num w:numId="12" w16cid:durableId="8795640">
    <w:abstractNumId w:val="3"/>
  </w:num>
  <w:num w:numId="13" w16cid:durableId="1692953717">
    <w:abstractNumId w:val="2"/>
  </w:num>
  <w:num w:numId="14" w16cid:durableId="1175413445">
    <w:abstractNumId w:val="1"/>
  </w:num>
  <w:num w:numId="15" w16cid:durableId="980429306">
    <w:abstractNumId w:val="0"/>
  </w:num>
  <w:num w:numId="16" w16cid:durableId="1704790597">
    <w:abstractNumId w:val="14"/>
  </w:num>
  <w:num w:numId="17" w16cid:durableId="2108695841">
    <w:abstractNumId w:val="19"/>
  </w:num>
  <w:num w:numId="18" w16cid:durableId="513954923">
    <w:abstractNumId w:val="17"/>
  </w:num>
  <w:num w:numId="19" w16cid:durableId="1527251416">
    <w:abstractNumId w:val="16"/>
  </w:num>
  <w:num w:numId="20" w16cid:durableId="98841641">
    <w:abstractNumId w:val="15"/>
  </w:num>
  <w:num w:numId="21" w16cid:durableId="1333800657">
    <w:abstractNumId w:val="23"/>
  </w:num>
  <w:num w:numId="22" w16cid:durableId="824778510">
    <w:abstractNumId w:val="3"/>
    <w:lvlOverride w:ilvl="0">
      <w:startOverride w:val="1"/>
    </w:lvlOverride>
  </w:num>
  <w:num w:numId="23" w16cid:durableId="1915969487">
    <w:abstractNumId w:val="3"/>
    <w:lvlOverride w:ilvl="0">
      <w:startOverride w:val="1"/>
    </w:lvlOverride>
  </w:num>
  <w:num w:numId="24" w16cid:durableId="681277218">
    <w:abstractNumId w:val="2"/>
    <w:lvlOverride w:ilvl="0">
      <w:startOverride w:val="1"/>
    </w:lvlOverride>
  </w:num>
  <w:num w:numId="25" w16cid:durableId="1667896723">
    <w:abstractNumId w:val="33"/>
  </w:num>
  <w:num w:numId="26" w16cid:durableId="289481600">
    <w:abstractNumId w:val="11"/>
  </w:num>
  <w:num w:numId="27" w16cid:durableId="946039057">
    <w:abstractNumId w:val="24"/>
  </w:num>
  <w:num w:numId="28" w16cid:durableId="1499343456">
    <w:abstractNumId w:val="11"/>
  </w:num>
  <w:num w:numId="29" w16cid:durableId="535657640">
    <w:abstractNumId w:val="32"/>
  </w:num>
  <w:num w:numId="30" w16cid:durableId="361589524">
    <w:abstractNumId w:val="25"/>
  </w:num>
  <w:num w:numId="31" w16cid:durableId="49618155">
    <w:abstractNumId w:val="41"/>
  </w:num>
  <w:num w:numId="32" w16cid:durableId="132870058">
    <w:abstractNumId w:val="35"/>
  </w:num>
  <w:num w:numId="33" w16cid:durableId="683437583">
    <w:abstractNumId w:val="18"/>
  </w:num>
  <w:num w:numId="34" w16cid:durableId="381294653">
    <w:abstractNumId w:val="27"/>
  </w:num>
  <w:num w:numId="35" w16cid:durableId="1417508554">
    <w:abstractNumId w:val="10"/>
  </w:num>
  <w:num w:numId="36" w16cid:durableId="1310790805">
    <w:abstractNumId w:val="28"/>
  </w:num>
  <w:num w:numId="37" w16cid:durableId="793602655">
    <w:abstractNumId w:val="31"/>
  </w:num>
  <w:num w:numId="38" w16cid:durableId="1682388921">
    <w:abstractNumId w:val="26"/>
  </w:num>
  <w:num w:numId="39" w16cid:durableId="1213076876">
    <w:abstractNumId w:val="40"/>
  </w:num>
  <w:num w:numId="40" w16cid:durableId="73822007">
    <w:abstractNumId w:val="29"/>
  </w:num>
  <w:num w:numId="41" w16cid:durableId="219290320">
    <w:abstractNumId w:val="22"/>
  </w:num>
  <w:num w:numId="42" w16cid:durableId="376245703">
    <w:abstractNumId w:val="30"/>
  </w:num>
  <w:num w:numId="43" w16cid:durableId="143861309">
    <w:abstractNumId w:val="37"/>
  </w:num>
  <w:num w:numId="44" w16cid:durableId="1514611841">
    <w:abstractNumId w:val="12"/>
  </w:num>
  <w:num w:numId="45" w16cid:durableId="1151556293">
    <w:abstractNumId w:val="34"/>
  </w:num>
  <w:num w:numId="46" w16cid:durableId="6035369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1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40E36"/>
    <w:rsid w:val="0015180F"/>
    <w:rsid w:val="00151B90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578D8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4619A"/>
    <w:rsid w:val="00352B99"/>
    <w:rsid w:val="00354C22"/>
    <w:rsid w:val="00357641"/>
    <w:rsid w:val="00360B6E"/>
    <w:rsid w:val="00361DEE"/>
    <w:rsid w:val="00394EF4"/>
    <w:rsid w:val="00397587"/>
    <w:rsid w:val="003E5EB5"/>
    <w:rsid w:val="003F1F3C"/>
    <w:rsid w:val="00410612"/>
    <w:rsid w:val="00411F8B"/>
    <w:rsid w:val="004203B0"/>
    <w:rsid w:val="004230D9"/>
    <w:rsid w:val="00447294"/>
    <w:rsid w:val="00450670"/>
    <w:rsid w:val="004724BD"/>
    <w:rsid w:val="00477352"/>
    <w:rsid w:val="0048124E"/>
    <w:rsid w:val="00491C23"/>
    <w:rsid w:val="004B5C09"/>
    <w:rsid w:val="004C702F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2E00"/>
    <w:rsid w:val="006D5463"/>
    <w:rsid w:val="006E015E"/>
    <w:rsid w:val="006F03D4"/>
    <w:rsid w:val="00700B1F"/>
    <w:rsid w:val="007257E9"/>
    <w:rsid w:val="00727637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A0615"/>
    <w:rsid w:val="008D43E9"/>
    <w:rsid w:val="008E3C0E"/>
    <w:rsid w:val="008E421A"/>
    <w:rsid w:val="008E476B"/>
    <w:rsid w:val="008F0F63"/>
    <w:rsid w:val="00922A60"/>
    <w:rsid w:val="00925499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025E"/>
    <w:rsid w:val="00A07662"/>
    <w:rsid w:val="00A14422"/>
    <w:rsid w:val="00A14734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3365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021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890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16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103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186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227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63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751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149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4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63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189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34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31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rti62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2023-10-22T22:15:00Z</dcterms:created>
  <dcterms:modified xsi:type="dcterms:W3CDTF">2023-10-22T22:15:00Z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